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F7379A" w14:textId="04E8E69A" w:rsidR="002B4E97" w:rsidRPr="002B4E97" w:rsidRDefault="00A25D4D">
      <w:pPr>
        <w:framePr w:w="7833" w:wrap="auto" w:hAnchor="text" w:x="681" w:y="3239"/>
        <w:widowControl w:val="0"/>
        <w:autoSpaceDE w:val="0"/>
        <w:autoSpaceDN w:val="0"/>
        <w:adjustRightInd w:val="0"/>
        <w:snapToGrid w:val="0"/>
        <w:rPr>
          <w:spacing w:val="-20"/>
          <w:kern w:val="16"/>
          <w:position w:val="6"/>
          <w:sz w:val="24"/>
          <w:szCs w:val="24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57216" behindDoc="1" locked="0" layoutInCell="0" allowOverlap="1" wp14:anchorId="45F737A6" wp14:editId="1F032F7B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86415"/>
            <wp:effectExtent l="0" t="0" r="9525" b="6985"/>
            <wp:wrapNone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F8122CC" w14:textId="1218B1AB" w:rsidR="00B619C5" w:rsidRPr="004E75A8" w:rsidRDefault="004E75A8" w:rsidP="00B619C5">
      <w:pPr>
        <w:framePr w:w="6660" w:wrap="auto" w:vAnchor="page" w:hAnchor="page" w:x="556" w:y="5551"/>
        <w:rPr>
          <w:rFonts w:ascii="Arial" w:hAnsi="Arial" w:cs="Arial"/>
          <w:color w:val="000000"/>
          <w:sz w:val="24"/>
          <w:szCs w:val="24"/>
        </w:rPr>
      </w:pPr>
      <w:r w:rsidRPr="004E75A8">
        <w:rPr>
          <w:rFonts w:ascii="Arial" w:hAnsi="Arial" w:cs="Arial"/>
          <w:color w:val="000000"/>
          <w:sz w:val="24"/>
          <w:szCs w:val="24"/>
          <w:u w:val="single"/>
        </w:rPr>
        <w:t>Celebrating</w:t>
      </w:r>
      <w:r w:rsidR="00B619C5" w:rsidRPr="004E75A8">
        <w:rPr>
          <w:rFonts w:ascii="Arial" w:hAnsi="Arial" w:cs="Arial"/>
          <w:color w:val="000000"/>
          <w:sz w:val="24"/>
          <w:szCs w:val="24"/>
          <w:u w:val="single"/>
        </w:rPr>
        <w:t xml:space="preserve"> UNISON's Role as a Champion of LGBT+ Equality</w:t>
      </w:r>
    </w:p>
    <w:p w14:paraId="68209E3C" w14:textId="77777777" w:rsidR="00B619C5" w:rsidRPr="004E75A8" w:rsidRDefault="00B619C5" w:rsidP="00B619C5">
      <w:pPr>
        <w:framePr w:w="6660" w:wrap="auto" w:vAnchor="page" w:hAnchor="page" w:x="556" w:y="5551"/>
        <w:rPr>
          <w:rFonts w:ascii="Arial" w:hAnsi="Arial" w:cs="Arial"/>
          <w:color w:val="000000"/>
          <w:sz w:val="24"/>
          <w:szCs w:val="24"/>
        </w:rPr>
      </w:pPr>
    </w:p>
    <w:p w14:paraId="6B3A259D" w14:textId="08C80E4D" w:rsidR="00B619C5" w:rsidRDefault="00B619C5" w:rsidP="00B619C5">
      <w:pPr>
        <w:framePr w:w="6660" w:wrap="auto" w:vAnchor="page" w:hAnchor="page" w:x="556" w:y="5551"/>
        <w:rPr>
          <w:color w:val="000000"/>
          <w:sz w:val="24"/>
          <w:szCs w:val="24"/>
        </w:rPr>
      </w:pPr>
      <w:r w:rsidRPr="004E75A8">
        <w:rPr>
          <w:rFonts w:ascii="Arial" w:hAnsi="Arial" w:cs="Arial"/>
          <w:color w:val="000000"/>
          <w:sz w:val="24"/>
          <w:szCs w:val="24"/>
        </w:rPr>
        <w:t>Please join us for a special webinar in celebration of LGBT+ History Month this February. </w:t>
      </w:r>
      <w:r w:rsidRPr="004E75A8">
        <w:rPr>
          <w:rFonts w:ascii="Arial" w:hAnsi="Arial" w:cs="Arial"/>
          <w:color w:val="000000"/>
          <w:sz w:val="24"/>
          <w:szCs w:val="24"/>
          <w:shd w:val="clear" w:color="auto" w:fill="FFFFFF"/>
        </w:rPr>
        <w:t>We are delighted that Susan Mawhood, UNISON National Officer for Lesbian, Gay, Bisexual, Transgender+ Equality, will be with us to discu</w:t>
      </w:r>
      <w:r w:rsidRPr="004E75A8">
        <w:rPr>
          <w:rFonts w:ascii="Arial" w:hAnsi="Arial" w:cs="Arial"/>
          <w:color w:val="000000"/>
          <w:sz w:val="24"/>
          <w:szCs w:val="24"/>
        </w:rPr>
        <w:t xml:space="preserve">ss UNISON's history supporting the LGBT+ Community and the excellent work the LGBT+ Self Organised Group continues to do today. Members of </w:t>
      </w:r>
      <w:r w:rsidR="00E96CDD">
        <w:rPr>
          <w:rFonts w:ascii="Arial" w:hAnsi="Arial" w:cs="Arial"/>
          <w:color w:val="000000"/>
          <w:sz w:val="24"/>
          <w:szCs w:val="24"/>
        </w:rPr>
        <w:t>UNISON SE LGBT+</w:t>
      </w:r>
      <w:r w:rsidRPr="004E75A8">
        <w:rPr>
          <w:rFonts w:ascii="Arial" w:hAnsi="Arial" w:cs="Arial"/>
          <w:color w:val="000000"/>
          <w:sz w:val="24"/>
          <w:szCs w:val="24"/>
        </w:rPr>
        <w:t xml:space="preserve"> Committee will also be talking about their experiences with the group and encouraging people to get involved. </w:t>
      </w:r>
    </w:p>
    <w:p w14:paraId="45F7379D" w14:textId="069D09F5" w:rsidR="00B31DAD" w:rsidRPr="00D814DE" w:rsidRDefault="00B31DAD" w:rsidP="00B31DAD">
      <w:pPr>
        <w:framePr w:w="6660" w:wrap="auto" w:vAnchor="page" w:hAnchor="page" w:x="556" w:y="5551"/>
        <w:widowControl w:val="0"/>
        <w:autoSpaceDE w:val="0"/>
        <w:autoSpaceDN w:val="0"/>
        <w:adjustRightInd w:val="0"/>
        <w:snapToGrid w:val="0"/>
        <w:rPr>
          <w:rFonts w:ascii="Arial" w:hAnsi="Arial" w:cs="Arial"/>
          <w:color w:val="401A64"/>
          <w:sz w:val="32"/>
          <w:szCs w:val="32"/>
          <w:lang w:val="en-US"/>
        </w:rPr>
      </w:pPr>
    </w:p>
    <w:p w14:paraId="45F7379E" w14:textId="4A2F5023" w:rsidR="00D01F20" w:rsidRPr="00D814DE" w:rsidRDefault="00976AED" w:rsidP="00D01F20">
      <w:pPr>
        <w:framePr w:w="5544" w:wrap="auto" w:vAnchor="page" w:hAnchor="page" w:x="586" w:y="9196"/>
        <w:widowControl w:val="0"/>
        <w:tabs>
          <w:tab w:val="left" w:pos="851"/>
        </w:tabs>
        <w:autoSpaceDE w:val="0"/>
        <w:autoSpaceDN w:val="0"/>
        <w:adjustRightInd w:val="0"/>
        <w:snapToGrid w:val="0"/>
        <w:spacing w:after="240"/>
        <w:ind w:left="567" w:hanging="567"/>
        <w:jc w:val="center"/>
        <w:rPr>
          <w:rFonts w:ascii="ZapfDingbatsITC" w:hAnsi="ZapfDingbatsITC" w:cs="ZapfDingbatsITC"/>
          <w:color w:val="EC008B"/>
          <w:sz w:val="40"/>
          <w:szCs w:val="40"/>
          <w:lang w:val="en-US"/>
        </w:rPr>
      </w:pPr>
      <w:r>
        <w:rPr>
          <w:rFonts w:ascii="ZapfDingbatsITC" w:hAnsi="ZapfDingbatsITC" w:cs="ZapfDingbatsITC"/>
          <w:color w:val="EC008B"/>
          <w:sz w:val="40"/>
          <w:szCs w:val="40"/>
          <w:lang w:val="en-US"/>
        </w:rPr>
        <w:t>1</w:t>
      </w:r>
      <w:r w:rsidR="00FD6AA2">
        <w:rPr>
          <w:rFonts w:ascii="ZapfDingbatsITC" w:hAnsi="ZapfDingbatsITC" w:cs="ZapfDingbatsITC"/>
          <w:color w:val="EC008B"/>
          <w:sz w:val="40"/>
          <w:szCs w:val="40"/>
          <w:lang w:val="en-US"/>
        </w:rPr>
        <w:t>2:30 - 13:30</w:t>
      </w:r>
    </w:p>
    <w:p w14:paraId="45F7379F" w14:textId="2437EBCB" w:rsidR="00B31DAD" w:rsidRPr="00D814DE" w:rsidRDefault="00FD6AA2" w:rsidP="00D814DE">
      <w:pPr>
        <w:framePr w:w="5544" w:wrap="auto" w:vAnchor="page" w:hAnchor="page" w:x="586" w:y="9196"/>
        <w:widowControl w:val="0"/>
        <w:tabs>
          <w:tab w:val="left" w:pos="851"/>
        </w:tabs>
        <w:autoSpaceDE w:val="0"/>
        <w:autoSpaceDN w:val="0"/>
        <w:adjustRightInd w:val="0"/>
        <w:snapToGrid w:val="0"/>
        <w:ind w:left="567" w:hanging="567"/>
        <w:jc w:val="center"/>
        <w:rPr>
          <w:rFonts w:ascii="ZapfDingbatsITC" w:hAnsi="ZapfDingbatsITC" w:cs="ZapfDingbatsITC"/>
          <w:color w:val="EC008B"/>
          <w:sz w:val="40"/>
          <w:szCs w:val="40"/>
          <w:lang w:val="en-US"/>
        </w:rPr>
      </w:pPr>
      <w:r>
        <w:rPr>
          <w:rFonts w:ascii="ZapfDingbatsITC" w:hAnsi="ZapfDingbatsITC" w:cs="ZapfDingbatsITC"/>
          <w:color w:val="EC008B"/>
          <w:sz w:val="40"/>
          <w:szCs w:val="40"/>
          <w:lang w:val="en-US"/>
        </w:rPr>
        <w:t>Wednesday 24 February 2021</w:t>
      </w:r>
    </w:p>
    <w:p w14:paraId="45F737A0" w14:textId="2AF22941" w:rsidR="00B31DAD" w:rsidRPr="00D814DE" w:rsidRDefault="001470C2" w:rsidP="00D814DE">
      <w:pPr>
        <w:framePr w:w="5544" w:wrap="auto" w:vAnchor="page" w:hAnchor="page" w:x="586" w:y="9196"/>
        <w:widowControl w:val="0"/>
        <w:tabs>
          <w:tab w:val="left" w:pos="851"/>
        </w:tabs>
        <w:autoSpaceDE w:val="0"/>
        <w:autoSpaceDN w:val="0"/>
        <w:adjustRightInd w:val="0"/>
        <w:snapToGrid w:val="0"/>
        <w:spacing w:before="240" w:after="240"/>
        <w:ind w:left="567" w:hanging="567"/>
        <w:jc w:val="center"/>
        <w:rPr>
          <w:rFonts w:ascii="ZapfDingbatsITC" w:hAnsi="ZapfDingbatsITC" w:cs="ZapfDingbatsITC"/>
          <w:color w:val="EC008B"/>
          <w:sz w:val="40"/>
          <w:szCs w:val="40"/>
          <w:lang w:val="en-US"/>
        </w:rPr>
      </w:pPr>
      <w:r>
        <w:rPr>
          <w:rFonts w:ascii="ZapfDingbatsITC" w:hAnsi="ZapfDingbatsITC" w:cs="ZapfDingbatsITC"/>
          <w:color w:val="EC008B"/>
          <w:sz w:val="40"/>
          <w:szCs w:val="40"/>
          <w:lang w:val="en-US"/>
        </w:rPr>
        <w:t>ONLINE (TEAMS)</w:t>
      </w:r>
    </w:p>
    <w:p w14:paraId="23BBF619" w14:textId="41D0EBD4" w:rsidR="003D3359" w:rsidRDefault="003D3359" w:rsidP="00FC45B7">
      <w:pPr>
        <w:framePr w:w="5544" w:wrap="auto" w:vAnchor="page" w:hAnchor="page" w:x="586" w:y="9196"/>
        <w:widowControl w:val="0"/>
        <w:tabs>
          <w:tab w:val="left" w:pos="851"/>
        </w:tabs>
        <w:autoSpaceDE w:val="0"/>
        <w:autoSpaceDN w:val="0"/>
        <w:adjustRightInd w:val="0"/>
        <w:snapToGrid w:val="0"/>
        <w:spacing w:after="120"/>
        <w:ind w:left="567" w:hanging="567"/>
        <w:jc w:val="center"/>
        <w:rPr>
          <w:rFonts w:ascii="ZapfDingbatsITC" w:hAnsi="ZapfDingbatsITC" w:cs="ZapfDingbatsITC"/>
          <w:color w:val="EC008B"/>
          <w:sz w:val="40"/>
          <w:szCs w:val="40"/>
          <w:lang w:val="en-US"/>
        </w:rPr>
      </w:pPr>
      <w:r>
        <w:rPr>
          <w:rFonts w:ascii="ZapfDingbatsITC" w:hAnsi="ZapfDingbatsITC" w:cs="ZapfDingbatsITC"/>
          <w:color w:val="EC008B"/>
          <w:sz w:val="40"/>
          <w:szCs w:val="40"/>
          <w:lang w:val="en-US"/>
        </w:rPr>
        <w:t xml:space="preserve">Email: </w:t>
      </w:r>
      <w:r w:rsidR="007679AE">
        <w:rPr>
          <w:rFonts w:ascii="ZapfDingbatsITC" w:hAnsi="ZapfDingbatsITC" w:cs="ZapfDingbatsITC"/>
          <w:color w:val="EC008B"/>
          <w:sz w:val="40"/>
          <w:szCs w:val="40"/>
          <w:lang w:val="en-US"/>
        </w:rPr>
        <w:t>member</w:t>
      </w:r>
      <w:r>
        <w:rPr>
          <w:rFonts w:ascii="ZapfDingbatsITC" w:hAnsi="ZapfDingbatsITC" w:cs="ZapfDingbatsITC"/>
          <w:color w:val="EC008B"/>
          <w:sz w:val="40"/>
          <w:szCs w:val="40"/>
          <w:lang w:val="en-US"/>
        </w:rPr>
        <w:t>educationse@unison.co.uk</w:t>
      </w:r>
      <w:r w:rsidR="004F37C7">
        <w:rPr>
          <w:rFonts w:ascii="ZapfDingbatsITC" w:hAnsi="ZapfDingbatsITC" w:cs="ZapfDingbatsITC"/>
          <w:color w:val="EC008B"/>
          <w:sz w:val="40"/>
          <w:szCs w:val="40"/>
          <w:lang w:val="en-US"/>
        </w:rPr>
        <w:t xml:space="preserve"> for more Information </w:t>
      </w:r>
    </w:p>
    <w:p w14:paraId="45F737A1" w14:textId="58AD66AB" w:rsidR="00A45E26" w:rsidRDefault="002B4E97" w:rsidP="00FC45B7">
      <w:pPr>
        <w:framePr w:w="5544" w:wrap="auto" w:vAnchor="page" w:hAnchor="page" w:x="586" w:y="9196"/>
        <w:widowControl w:val="0"/>
        <w:tabs>
          <w:tab w:val="left" w:pos="851"/>
        </w:tabs>
        <w:autoSpaceDE w:val="0"/>
        <w:autoSpaceDN w:val="0"/>
        <w:adjustRightInd w:val="0"/>
        <w:snapToGrid w:val="0"/>
        <w:spacing w:after="120"/>
        <w:ind w:left="567" w:hanging="567"/>
        <w:jc w:val="center"/>
        <w:rPr>
          <w:sz w:val="24"/>
          <w:szCs w:val="24"/>
          <w:lang w:val="en-US"/>
        </w:rPr>
      </w:pPr>
      <w:r w:rsidRPr="00B31DAD">
        <w:rPr>
          <w:sz w:val="36"/>
          <w:szCs w:val="36"/>
          <w:lang w:val="en-US"/>
        </w:rPr>
        <w:br/>
      </w:r>
    </w:p>
    <w:p w14:paraId="45F737A2" w14:textId="4032C53D" w:rsidR="002B4E97" w:rsidRPr="00D01F20" w:rsidRDefault="00D814DE" w:rsidP="00D814DE">
      <w:pPr>
        <w:framePr w:w="10546" w:h="1141" w:hRule="exact" w:wrap="auto" w:vAnchor="page" w:hAnchor="page" w:x="586" w:y="15196"/>
        <w:widowControl w:val="0"/>
        <w:autoSpaceDE w:val="0"/>
        <w:autoSpaceDN w:val="0"/>
        <w:adjustRightInd w:val="0"/>
        <w:snapToGrid w:val="0"/>
        <w:jc w:val="center"/>
        <w:rPr>
          <w:rFonts w:ascii="Arial" w:hAnsi="Arial" w:cs="Arial"/>
          <w:color w:val="401A64"/>
          <w:sz w:val="36"/>
          <w:szCs w:val="36"/>
          <w:lang w:val="en-US"/>
        </w:rPr>
      </w:pPr>
      <w:r w:rsidRPr="00D01F20">
        <w:rPr>
          <w:rFonts w:ascii="Arial Black" w:hAnsi="Arial Black" w:cs="Arial Black"/>
          <w:color w:val="401A64"/>
          <w:sz w:val="36"/>
          <w:szCs w:val="36"/>
          <w:lang w:val="en-US"/>
        </w:rPr>
        <w:t xml:space="preserve">All </w:t>
      </w:r>
      <w:r w:rsidR="002B0A77">
        <w:rPr>
          <w:rFonts w:ascii="Arial Black" w:hAnsi="Arial Black" w:cs="Arial Black"/>
          <w:color w:val="401A64"/>
          <w:sz w:val="36"/>
          <w:szCs w:val="36"/>
          <w:lang w:val="en-US"/>
        </w:rPr>
        <w:t xml:space="preserve">members and activists are welcome to attend.  </w:t>
      </w:r>
      <w:r w:rsidR="00DB73D4">
        <w:rPr>
          <w:rFonts w:ascii="Arial Black" w:hAnsi="Arial Black" w:cs="Arial Black"/>
          <w:color w:val="401A64"/>
          <w:sz w:val="36"/>
          <w:szCs w:val="36"/>
          <w:lang w:val="en-US"/>
        </w:rPr>
        <w:t xml:space="preserve">Organised </w:t>
      </w:r>
      <w:r w:rsidR="00E96CDD">
        <w:rPr>
          <w:rFonts w:ascii="Arial Black" w:hAnsi="Arial Black" w:cs="Arial Black"/>
          <w:color w:val="401A64"/>
          <w:sz w:val="36"/>
          <w:szCs w:val="36"/>
          <w:lang w:val="en-US"/>
        </w:rPr>
        <w:t>with</w:t>
      </w:r>
      <w:r w:rsidR="00DB73D4">
        <w:rPr>
          <w:rFonts w:ascii="Arial Black" w:hAnsi="Arial Black" w:cs="Arial Black"/>
          <w:color w:val="401A64"/>
          <w:sz w:val="36"/>
          <w:szCs w:val="36"/>
          <w:lang w:val="en-US"/>
        </w:rPr>
        <w:t xml:space="preserve"> UNISON SE LGBT+ Committee</w:t>
      </w:r>
    </w:p>
    <w:p w14:paraId="45F737A3" w14:textId="339C61EF" w:rsidR="00A45E26" w:rsidRPr="00D01F20" w:rsidRDefault="004F37C7" w:rsidP="00B77C23">
      <w:pPr>
        <w:rPr>
          <w:sz w:val="36"/>
          <w:szCs w:val="36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0" allowOverlap="1" wp14:anchorId="45F737A4" wp14:editId="27F38928">
            <wp:simplePos x="0" y="0"/>
            <wp:positionH relativeFrom="margin">
              <wp:posOffset>-19050</wp:posOffset>
            </wp:positionH>
            <wp:positionV relativeFrom="margin">
              <wp:posOffset>-38100</wp:posOffset>
            </wp:positionV>
            <wp:extent cx="7559675" cy="10686415"/>
            <wp:effectExtent l="0" t="0" r="9525" b="6985"/>
            <wp:wrapNone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621BA">
        <w:rPr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F737A9" wp14:editId="0475BB3A">
                <wp:simplePos x="0" y="0"/>
                <wp:positionH relativeFrom="column">
                  <wp:posOffset>386715</wp:posOffset>
                </wp:positionH>
                <wp:positionV relativeFrom="paragraph">
                  <wp:posOffset>1666875</wp:posOffset>
                </wp:positionV>
                <wp:extent cx="5013960" cy="1781175"/>
                <wp:effectExtent l="0" t="0" r="0" b="0"/>
                <wp:wrapTight wrapText="bothSides">
                  <wp:wrapPolygon edited="0">
                    <wp:start x="164" y="693"/>
                    <wp:lineTo x="164" y="20791"/>
                    <wp:lineTo x="21337" y="20791"/>
                    <wp:lineTo x="21337" y="693"/>
                    <wp:lineTo x="164" y="693"/>
                  </wp:wrapPolygon>
                </wp:wrapTight>
                <wp:docPr id="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3960" cy="1781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F737AC" w14:textId="3F925274" w:rsidR="00B31DAD" w:rsidRPr="00B31DAD" w:rsidRDefault="004E75A8">
                            <w:pPr>
                              <w:rPr>
                                <w:rFonts w:ascii="Arial Black" w:hAnsi="Arial Black" w:cs="Arial Black"/>
                                <w:color w:val="EC008B"/>
                                <w:spacing w:val="-20"/>
                                <w:kern w:val="16"/>
                                <w:position w:val="6"/>
                                <w:sz w:val="96"/>
                                <w:szCs w:val="96"/>
                                <w:lang w:val="en-US"/>
                              </w:rPr>
                            </w:pPr>
                            <w:r>
                              <w:rPr>
                                <w:rFonts w:ascii="Arial Black" w:hAnsi="Arial Black" w:cs="Arial Black"/>
                                <w:color w:val="EC008B"/>
                                <w:spacing w:val="-20"/>
                                <w:kern w:val="16"/>
                                <w:position w:val="6"/>
                                <w:sz w:val="96"/>
                                <w:szCs w:val="96"/>
                                <w:lang w:val="en-US"/>
                              </w:rPr>
                              <w:t>L</w:t>
                            </w:r>
                            <w:r w:rsidR="00BE624D">
                              <w:rPr>
                                <w:rFonts w:ascii="Arial Black" w:hAnsi="Arial Black" w:cs="Arial Black"/>
                                <w:color w:val="EC008B"/>
                                <w:spacing w:val="-20"/>
                                <w:kern w:val="16"/>
                                <w:position w:val="6"/>
                                <w:sz w:val="96"/>
                                <w:szCs w:val="96"/>
                                <w:lang w:val="en-US"/>
                              </w:rPr>
                              <w:t>GBT+ History Month Webi</w:t>
                            </w:r>
                            <w:r>
                              <w:rPr>
                                <w:rFonts w:ascii="Arial Black" w:hAnsi="Arial Black" w:cs="Arial Black"/>
                                <w:color w:val="EC008B"/>
                                <w:spacing w:val="-20"/>
                                <w:kern w:val="16"/>
                                <w:position w:val="6"/>
                                <w:sz w:val="96"/>
                                <w:szCs w:val="96"/>
                                <w:lang w:val="en-US"/>
                              </w:rPr>
                              <w:t>n</w:t>
                            </w:r>
                            <w:r w:rsidR="00BE624D">
                              <w:rPr>
                                <w:rFonts w:ascii="Arial Black" w:hAnsi="Arial Black" w:cs="Arial Black"/>
                                <w:color w:val="EC008B"/>
                                <w:spacing w:val="-20"/>
                                <w:kern w:val="16"/>
                                <w:position w:val="6"/>
                                <w:sz w:val="96"/>
                                <w:szCs w:val="96"/>
                                <w:lang w:val="en-US"/>
                              </w:rPr>
                              <w:t>ar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F737A9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0.45pt;margin-top:131.25pt;width:394.8pt;height:14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" filled="f" stroked="f">
                <v:textbox inset=",7.2pt,,7.2pt">
                  <w:txbxContent>
                    <w:p w14:paraId="45F737AC" w14:textId="3F925274" w:rsidR="00B31DAD" w:rsidRPr="00B31DAD" w:rsidRDefault="004E75A8">
                      <w:pPr>
                        <w:rPr>
                          <w:rFonts w:ascii="Arial Black" w:hAnsi="Arial Black" w:cs="Arial Black"/>
                          <w:color w:val="EC008B"/>
                          <w:spacing w:val="-20"/>
                          <w:kern w:val="16"/>
                          <w:position w:val="6"/>
                          <w:sz w:val="96"/>
                          <w:szCs w:val="96"/>
                          <w:lang w:val="en-US"/>
                        </w:rPr>
                      </w:pPr>
                      <w:r>
                        <w:rPr>
                          <w:rFonts w:ascii="Arial Black" w:hAnsi="Arial Black" w:cs="Arial Black"/>
                          <w:color w:val="EC008B"/>
                          <w:spacing w:val="-20"/>
                          <w:kern w:val="16"/>
                          <w:position w:val="6"/>
                          <w:sz w:val="96"/>
                          <w:szCs w:val="96"/>
                          <w:lang w:val="en-US"/>
                        </w:rPr>
                        <w:t>L</w:t>
                      </w:r>
                      <w:r w:rsidR="00BE624D">
                        <w:rPr>
                          <w:rFonts w:ascii="Arial Black" w:hAnsi="Arial Black" w:cs="Arial Black"/>
                          <w:color w:val="EC008B"/>
                          <w:spacing w:val="-20"/>
                          <w:kern w:val="16"/>
                          <w:position w:val="6"/>
                          <w:sz w:val="96"/>
                          <w:szCs w:val="96"/>
                          <w:lang w:val="en-US"/>
                        </w:rPr>
                        <w:t>GBT+ History Month Webi</w:t>
                      </w:r>
                      <w:r>
                        <w:rPr>
                          <w:rFonts w:ascii="Arial Black" w:hAnsi="Arial Black" w:cs="Arial Black"/>
                          <w:color w:val="EC008B"/>
                          <w:spacing w:val="-20"/>
                          <w:kern w:val="16"/>
                          <w:position w:val="6"/>
                          <w:sz w:val="96"/>
                          <w:szCs w:val="96"/>
                          <w:lang w:val="en-US"/>
                        </w:rPr>
                        <w:t>n</w:t>
                      </w:r>
                      <w:r w:rsidR="00BE624D">
                        <w:rPr>
                          <w:rFonts w:ascii="Arial Black" w:hAnsi="Arial Black" w:cs="Arial Black"/>
                          <w:color w:val="EC008B"/>
                          <w:spacing w:val="-20"/>
                          <w:kern w:val="16"/>
                          <w:position w:val="6"/>
                          <w:sz w:val="96"/>
                          <w:szCs w:val="96"/>
                          <w:lang w:val="en-US"/>
                        </w:rPr>
                        <w:t>ar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621BA">
        <w:rPr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F737AA" wp14:editId="0F8A9544">
                <wp:simplePos x="0" y="0"/>
                <wp:positionH relativeFrom="column">
                  <wp:posOffset>4107815</wp:posOffset>
                </wp:positionH>
                <wp:positionV relativeFrom="paragraph">
                  <wp:posOffset>5588000</wp:posOffset>
                </wp:positionV>
                <wp:extent cx="3121660" cy="3121660"/>
                <wp:effectExtent l="88265" t="82550" r="85725" b="81915"/>
                <wp:wrapThrough wrapText="bothSides">
                  <wp:wrapPolygon edited="0">
                    <wp:start x="9482" y="-527"/>
                    <wp:lineTo x="8625" y="-461"/>
                    <wp:lineTo x="5795" y="330"/>
                    <wp:lineTo x="5136" y="857"/>
                    <wp:lineTo x="4016" y="1516"/>
                    <wp:lineTo x="2768" y="2632"/>
                    <wp:lineTo x="1779" y="3686"/>
                    <wp:lineTo x="1055" y="4741"/>
                    <wp:lineTo x="461" y="5795"/>
                    <wp:lineTo x="0" y="6850"/>
                    <wp:lineTo x="-330" y="7900"/>
                    <wp:lineTo x="-593" y="9548"/>
                    <wp:lineTo x="-593" y="12118"/>
                    <wp:lineTo x="-461" y="13173"/>
                    <wp:lineTo x="264" y="15277"/>
                    <wp:lineTo x="1384" y="17386"/>
                    <wp:lineTo x="2241" y="18441"/>
                    <wp:lineTo x="3357" y="19491"/>
                    <wp:lineTo x="4939" y="20611"/>
                    <wp:lineTo x="7245" y="21666"/>
                    <wp:lineTo x="9152" y="22061"/>
                    <wp:lineTo x="9482" y="22061"/>
                    <wp:lineTo x="12118" y="22061"/>
                    <wp:lineTo x="12382" y="22061"/>
                    <wp:lineTo x="14289" y="21666"/>
                    <wp:lineTo x="16661" y="20611"/>
                    <wp:lineTo x="18177" y="19491"/>
                    <wp:lineTo x="19293" y="18441"/>
                    <wp:lineTo x="20150" y="17386"/>
                    <wp:lineTo x="20809" y="16332"/>
                    <wp:lineTo x="21270" y="15277"/>
                    <wp:lineTo x="21995" y="13173"/>
                    <wp:lineTo x="22127" y="12118"/>
                    <wp:lineTo x="22193" y="10009"/>
                    <wp:lineTo x="21864" y="7900"/>
                    <wp:lineTo x="21534" y="6850"/>
                    <wp:lineTo x="21073" y="5795"/>
                    <wp:lineTo x="20480" y="4741"/>
                    <wp:lineTo x="19755" y="3686"/>
                    <wp:lineTo x="18766" y="2632"/>
                    <wp:lineTo x="17584" y="1582"/>
                    <wp:lineTo x="16398" y="857"/>
                    <wp:lineTo x="15739" y="330"/>
                    <wp:lineTo x="12909" y="-461"/>
                    <wp:lineTo x="12052" y="-527"/>
                    <wp:lineTo x="9482" y="-527"/>
                  </wp:wrapPolygon>
                </wp:wrapThrough>
                <wp:docPr id="2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1660" cy="3121660"/>
                        </a:xfrm>
                        <a:prstGeom prst="ellipse">
                          <a:avLst/>
                        </a:prstGeom>
                        <a:blipFill dpi="0" rotWithShape="1">
                          <a:blip r:embed="rId11"/>
                          <a:srcRect/>
                          <a:stretch>
                            <a:fillRect/>
                          </a:stretch>
                        </a:blipFill>
                        <a:ln w="161925">
                          <a:solidFill>
                            <a:srgbClr val="441968"/>
                          </a:solidFill>
                          <a:round/>
                          <a:headEnd/>
                          <a:tailEnd/>
                        </a:ln>
                        <a:effectLst>
                          <a:outerShdw rotWithShape="0">
                            <a:srgbClr val="808080">
                              <a:alpha val="34998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5DD9645" id="Oval 2" o:spid="_x0000_s1026" style="position:absolute;margin-left:323.45pt;margin-top:440pt;width:245.8pt;height:245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0ADEFkb2JlX0NNAAH/7gAOQWRvYmUAZIAAAAAB/9sAhAAMCAgICQgMCQkM&#10;EQsKCxEVDwwMDxUYExMVExMYEQwMDAwMDBEMDAwMDAwMDAwMDAwMDAwMDAwMDAwMDAwMDAwMAQ0L&#10;Cw0ODRAODhAUDg4OFBQODg4OFBEMDAwMDBERDAwMDAwMEQwMDAwMDAwMDAwMDAwMDAwMDAwMDAwM&#10;DAwMDAz/wAARCACg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0A&#10;DEFkb2JlX0NNAAH/7gAOQWRvYmUAZIAAAAAB/9sAhAAMCAgICQgMCQkMEQsKCxEVDwwMDxUYExMV&#10;ExMYEQwMDAwMDBEMDAwMDAwMDAwMDAwMDAwMDAwMDAwMDAwMDAwMAQ0LCw0ODRAODhAUDg4OFBQO&#10;Dg4OFBEMDAwMDBERDAwMDAwMEQwMDAwMDAwMDAwMDAwMDAwMDAwMDAwMDAwMDAz/wAARCACg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JPAAAAAFJnaHRsb25nAAACTw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+4ADkFkb2JlAGRAAAAAAf/bAIQAAQEBAQEBAQEBAQEBAQEB&#10;AQEBAQEBAQEBAQEBAQEBAQEBAQEBAQEBAQEBAQICAgICAgICAgICAwMDAwMDAwMDAwEBAQEBAQEB&#10;AQEBAgIBAgIDAwMDAwMDAwMDAwMDAwMDAwMDAwMDAwMDAwMDAwMDAwMDAwMDAwMDAwMDAwMDAwMD&#10;/8AAEQgCTwJPAwERAAIRAQMRAf/dAAQASv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" strokecolor="#441968" strokeweight="12.75pt">
                <v:fill r:id="rId12" o:title="" recolor="t" rotate="t" type="frame"/>
                <v:shadow on="t" opacity="22936f" origin=",.5" offset="0,0"/>
                <w10:wrap type="through"/>
              </v:oval>
            </w:pict>
          </mc:Fallback>
        </mc:AlternateContent>
      </w:r>
      <w:r w:rsidR="001621BA">
        <w:rPr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F737AB" wp14:editId="12748DC7">
                <wp:simplePos x="0" y="0"/>
                <wp:positionH relativeFrom="column">
                  <wp:posOffset>4933315</wp:posOffset>
                </wp:positionH>
                <wp:positionV relativeFrom="page">
                  <wp:posOffset>2247900</wp:posOffset>
                </wp:positionV>
                <wp:extent cx="4163060" cy="4163060"/>
                <wp:effectExtent l="85090" t="85725" r="85725" b="85090"/>
                <wp:wrapNone/>
                <wp:docPr id="1" name="Oval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3060" cy="4163060"/>
                        </a:xfrm>
                        <a:prstGeom prst="ellipse">
                          <a:avLst/>
                        </a:prstGeom>
                        <a:blipFill dpi="0" rotWithShape="1">
                          <a:blip r:embed="rId13"/>
                          <a:srcRect/>
                          <a:stretch>
                            <a:fillRect/>
                          </a:stretch>
                        </a:blipFill>
                        <a:ln w="161925">
                          <a:solidFill>
                            <a:srgbClr val="ED0091"/>
                          </a:solidFill>
                          <a:round/>
                          <a:headEnd/>
                          <a:tailEnd/>
                        </a:ln>
                        <a:effectLst>
                          <a:outerShdw rotWithShape="0">
                            <a:srgbClr val="808080">
                              <a:alpha val="34998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51FD014" id="Oval 1" o:spid="_x0000_s1026" style="position:absolute;margin-left:388.45pt;margin-top:177pt;width:327.8pt;height:327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CTwAAAABSZ2h0bG9uZwAAAk8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" strokecolor="#ed0091" strokeweight="12.75pt">
                <v:fill r:id="rId14" o:title="" recolor="t" rotate="t" type="frame"/>
                <v:shadow on="t" opacity="22936f" origin=",.5" offset="0,0"/>
                <w10:wrap anchory="page"/>
              </v:oval>
            </w:pict>
          </mc:Fallback>
        </mc:AlternateContent>
      </w:r>
    </w:p>
    <w:sectPr w:rsidR="00A45E26" w:rsidRPr="00D01F20" w:rsidSect="007A0B94">
      <w:pgSz w:w="11900" w:h="16820"/>
      <w:pgMar w:top="0" w:right="0" w:bottom="0" w:left="0" w:header="720" w:footer="720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ZapfDingbatsITC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hideSpellingErrors/>
  <w:hideGrammaticalErrors/>
  <w:attachedTemplate r:id="rId1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3B88"/>
    <w:rsid w:val="00070D4D"/>
    <w:rsid w:val="001470C2"/>
    <w:rsid w:val="001621BA"/>
    <w:rsid w:val="00163675"/>
    <w:rsid w:val="00183CFD"/>
    <w:rsid w:val="001B0041"/>
    <w:rsid w:val="001D088A"/>
    <w:rsid w:val="0026188C"/>
    <w:rsid w:val="00265790"/>
    <w:rsid w:val="002B0A77"/>
    <w:rsid w:val="002B4E97"/>
    <w:rsid w:val="002E64E5"/>
    <w:rsid w:val="00393CDB"/>
    <w:rsid w:val="00394770"/>
    <w:rsid w:val="003D3359"/>
    <w:rsid w:val="003F5C2A"/>
    <w:rsid w:val="004B033E"/>
    <w:rsid w:val="004E75A8"/>
    <w:rsid w:val="004F37C7"/>
    <w:rsid w:val="00633B88"/>
    <w:rsid w:val="00660703"/>
    <w:rsid w:val="00686B1D"/>
    <w:rsid w:val="006A2EFB"/>
    <w:rsid w:val="00750195"/>
    <w:rsid w:val="00755F28"/>
    <w:rsid w:val="007679AE"/>
    <w:rsid w:val="007A0B94"/>
    <w:rsid w:val="00847444"/>
    <w:rsid w:val="008F1796"/>
    <w:rsid w:val="00946567"/>
    <w:rsid w:val="00976AED"/>
    <w:rsid w:val="00A1157C"/>
    <w:rsid w:val="00A25D4D"/>
    <w:rsid w:val="00A45E26"/>
    <w:rsid w:val="00B31DAD"/>
    <w:rsid w:val="00B619C5"/>
    <w:rsid w:val="00B77C23"/>
    <w:rsid w:val="00BE624D"/>
    <w:rsid w:val="00C5090A"/>
    <w:rsid w:val="00D01F20"/>
    <w:rsid w:val="00D42C1E"/>
    <w:rsid w:val="00D814DE"/>
    <w:rsid w:val="00DB73D4"/>
    <w:rsid w:val="00DD6B6F"/>
    <w:rsid w:val="00E110E7"/>
    <w:rsid w:val="00E5437D"/>
    <w:rsid w:val="00E61AD5"/>
    <w:rsid w:val="00E942A0"/>
    <w:rsid w:val="00E96CDD"/>
    <w:rsid w:val="00ED5183"/>
    <w:rsid w:val="00EF3C36"/>
    <w:rsid w:val="00FC45B7"/>
    <w:rsid w:val="00FD6AA2"/>
    <w:rsid w:val="00FF5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."/>
  <w:listSeparator w:val=","/>
  <w14:docId w14:val="45F7379A"/>
  <w15:docId w15:val="{D8BAFE32-CBC7-40C1-940F-86F54022D6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03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01F2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623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4.jpe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image" Target="media/image2.jpeg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pscombeE\AppData\Local\Microsoft\Windows\Temporary%20Internet%20Files\Content.Outlook\VQS60TI4\0816_UNISON_A4%20(3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Word Document" ma:contentTypeID="0x010100A9DE9660F5F97C4897EF4852E8DF1CE90200DBC7F570F5810143BA36CD6D30CDFA9F" ma:contentTypeVersion="8" ma:contentTypeDescription="Create a new Word Document" ma:contentTypeScope="" ma:versionID="e765b9841d1a0f2ca58483474ed0a19c">
  <xsd:schema xmlns:xsd="http://www.w3.org/2001/XMLSchema" xmlns:xs="http://www.w3.org/2001/XMLSchema" xmlns:p="http://schemas.microsoft.com/office/2006/metadata/properties" xmlns:ns2="67471b49-edeb-4958-9b36-847e8cc975c3" xmlns:ns3="fd40d4f5-f760-4265-b65c-7ec69c95340e" xmlns:ns4="9586bbcb-9dc8-41d3-9ddd-d66423faabf8" targetNamespace="http://schemas.microsoft.com/office/2006/metadata/properties" ma:root="true" ma:fieldsID="b740416bba719e320a2fdb13c0b487d0" ns2:_="" ns3:_="" ns4:_="">
    <xsd:import namespace="67471b49-edeb-4958-9b36-847e8cc975c3"/>
    <xsd:import namespace="fd40d4f5-f760-4265-b65c-7ec69c95340e"/>
    <xsd:import namespace="9586bbcb-9dc8-41d3-9ddd-d66423faab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Approved_x0020_Version" minOccurs="0"/>
                <xsd:element ref="ns2:Approver" minOccurs="0"/>
                <xsd:element ref="ns3:Date_x0020_Approved" minOccurs="0"/>
                <xsd:element ref="ns3:Date_x0020_Submitted" minOccurs="0"/>
                <xsd:element ref="ns2:Submitter" minOccurs="0"/>
                <xsd:element ref="ns3:UNISON_x0020_Source_x0020_URL" minOccurs="0"/>
                <xsd:element ref="ns3:UNISON_x0020_Target_x0020_URL" minOccurs="0"/>
                <xsd:element ref="ns2:Year"/>
                <xsd:element ref="ns4:Std_x0020_Document_x0020_Typ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471b49-edeb-4958-9b36-847e8cc975c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Approver" ma:index="12" nillable="true" ma:displayName="Approver" ma:hidden="true" ma:internalName="Approver" ma:readOnly="false">
      <xsd:simpleType>
        <xsd:restriction base="dms:Text">
          <xsd:maxLength value="255"/>
        </xsd:restriction>
      </xsd:simpleType>
    </xsd:element>
    <xsd:element name="Submitter" ma:index="15" nillable="true" ma:displayName="Submitter" ma:hidden="true" ma:internalName="Submitter" ma:readOnly="false">
      <xsd:simpleType>
        <xsd:restriction base="dms:Text">
          <xsd:maxLength value="255"/>
        </xsd:restriction>
      </xsd:simpleType>
    </xsd:element>
    <xsd:element name="Year" ma:index="18" ma:displayName="Year" ma:format="Dropdown" ma:internalName="Year">
      <xsd:simpleType>
        <xsd:restriction base="dms:Choice">
          <xsd:enumeration value="2000"/>
          <xsd:enumeration value="2001"/>
          <xsd:enumeration value="2002"/>
          <xsd:enumeration value="2003"/>
          <xsd:enumeration value="2004"/>
          <xsd:enumeration value="2005"/>
          <xsd:enumeration value="2006"/>
          <xsd:enumeration value="2007"/>
          <xsd:enumeration value="2008"/>
          <xsd:enumeration value="2009"/>
          <xsd:enumeration value="2010"/>
          <xsd:enumeration value="2011"/>
          <xsd:enumeration value="2012"/>
          <xsd:enumeration value="2013"/>
          <xsd:enumeration value="2014"/>
          <xsd:enumeration value="2015"/>
          <xsd:enumeration value="2016"/>
          <xsd:enumeration value="2017"/>
          <xsd:enumeration value="2018"/>
          <xsd:enumeration value="2019"/>
          <xsd:enumeration value="2020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40d4f5-f760-4265-b65c-7ec69c95340e" elementFormDefault="qualified">
    <xsd:import namespace="http://schemas.microsoft.com/office/2006/documentManagement/types"/>
    <xsd:import namespace="http://schemas.microsoft.com/office/infopath/2007/PartnerControls"/>
    <xsd:element name="Approved_x0020_Version" ma:index="11" nillable="true" ma:displayName="Approved Version" ma:hidden="true" ma:internalName="Approved_x0020_Version" ma:readOnly="false">
      <xsd:simpleType>
        <xsd:restriction base="dms:Note"/>
      </xsd:simpleType>
    </xsd:element>
    <xsd:element name="Date_x0020_Approved" ma:index="13" nillable="true" ma:displayName="Date Approved" ma:hidden="true" ma:internalName="Date_x0020_Approved" ma:readOnly="false">
      <xsd:simpleType>
        <xsd:restriction base="dms:Text"/>
      </xsd:simpleType>
    </xsd:element>
    <xsd:element name="Date_x0020_Submitted" ma:index="14" nillable="true" ma:displayName="Date Submitted" ma:hidden="true" ma:internalName="Date_x0020_Submitted" ma:readOnly="false">
      <xsd:simpleType>
        <xsd:restriction base="dms:Text"/>
      </xsd:simpleType>
    </xsd:element>
    <xsd:element name="UNISON_x0020_Source_x0020_URL" ma:index="16" nillable="true" ma:displayName="UNISON Source URL" ma:format="Hyperlink" ma:hidden="true" ma:internalName="UNISON_x0020_Source_x0020_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UNISON_x0020_Target_x0020_URL" ma:index="17" nillable="true" ma:displayName="UNISON Target URL" ma:format="Hyperlink" ma:hidden="true" ma:internalName="UNISON_x0020_Target_x0020_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86bbcb-9dc8-41d3-9ddd-d66423faabf8" elementFormDefault="qualified">
    <xsd:import namespace="http://schemas.microsoft.com/office/2006/documentManagement/types"/>
    <xsd:import namespace="http://schemas.microsoft.com/office/infopath/2007/PartnerControls"/>
    <xsd:element name="Std_x0020_Document_x0020_Type" ma:index="19" nillable="true" ma:displayName="Std Document Type" ma:list="{d6f519d5-d1c8-420c-8801-8ca9de18c4d9}" ma:internalName="Std_x0020_Document_x0020_Type" ma:readOnly="false" ma:showField="Title" ma:web="9586bbcb-9dc8-41d3-9ddd-d66423faabf8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UNISON_x0020_Source_x0020_URL xmlns="fd40d4f5-f760-4265-b65c-7ec69c95340e">
      <Url xsi:nil="true"/>
      <Description xsi:nil="true"/>
    </UNISON_x0020_Source_x0020_URL>
    <Date_x0020_Submitted xmlns="fd40d4f5-f760-4265-b65c-7ec69c95340e" xsi:nil="true"/>
    <Approver xmlns="67471b49-edeb-4958-9b36-847e8cc975c3" xsi:nil="true"/>
    <Date_x0020_Approved xmlns="fd40d4f5-f760-4265-b65c-7ec69c95340e" xsi:nil="true"/>
    <UNISON_x0020_Target_x0020_URL xmlns="fd40d4f5-f760-4265-b65c-7ec69c95340e">
      <Url xsi:nil="true"/>
      <Description xsi:nil="true"/>
    </UNISON_x0020_Target_x0020_URL>
    <Submitter xmlns="67471b49-edeb-4958-9b36-847e8cc975c3" xsi:nil="true"/>
    <Approved_x0020_Version xmlns="fd40d4f5-f760-4265-b65c-7ec69c95340e" xsi:nil="true"/>
    <Std_x0020_Document_x0020_Type xmlns="9586bbcb-9dc8-41d3-9ddd-d66423faabf8">56</Std_x0020_Document_x0020_Type>
    <Year xmlns="67471b49-edeb-4958-9b36-847e8cc975c3">2018</Year>
    <_dlc_DocId xmlns="67471b49-edeb-4958-9b36-847e8cc975c3">WME3PDMH3E3U-1196763120-102</_dlc_DocId>
    <_dlc_DocIdUrl xmlns="67471b49-edeb-4958-9b36-847e8cc975c3">
      <Url>http://sp.reg.unison.org.uk/SE/EandT/_layouts/15/DocIdRedir.aspx?ID=WME3PDMH3E3U-1196763120-102</Url>
      <Description>WME3PDMH3E3U-1196763120-102</Description>
    </_dlc_DocIdUrl>
  </documentManagement>
</p:properties>
</file>

<file path=customXml/item6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53D9F24-D340-4843-BFEF-93E0F4761D1F}">
  <ds:schemaRefs>
    <ds:schemaRef ds:uri="http://schemas.microsoft.com/office/2006/metadata/customXsn"/>
  </ds:schemaRefs>
</ds:datastoreItem>
</file>

<file path=customXml/itemProps2.xml><?xml version="1.0" encoding="utf-8"?>
<ds:datastoreItem xmlns:ds="http://schemas.openxmlformats.org/officeDocument/2006/customXml" ds:itemID="{2550D09B-4135-4EE9-B063-E14E4E5014CA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46C6B358-D9E2-4858-9790-ED21488866D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07A879F-DAC0-4D04-9259-8B5FBAF51E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471b49-edeb-4958-9b36-847e8cc975c3"/>
    <ds:schemaRef ds:uri="fd40d4f5-f760-4265-b65c-7ec69c95340e"/>
    <ds:schemaRef ds:uri="9586bbcb-9dc8-41d3-9ddd-d66423faab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09FE0A12-07B0-4D6E-8410-3E1CFE3408D0}">
  <ds:schemaRefs>
    <ds:schemaRef ds:uri="fd40d4f5-f760-4265-b65c-7ec69c95340e"/>
    <ds:schemaRef ds:uri="http://purl.org/dc/terms/"/>
    <ds:schemaRef ds:uri="http://purl.org/dc/dcmitype/"/>
    <ds:schemaRef ds:uri="http://schemas.openxmlformats.org/package/2006/metadata/core-properties"/>
    <ds:schemaRef ds:uri="http://purl.org/dc/elements/1.1/"/>
    <ds:schemaRef ds:uri="http://schemas.microsoft.com/office/2006/documentManagement/types"/>
    <ds:schemaRef ds:uri="67471b49-edeb-4958-9b36-847e8cc975c3"/>
    <ds:schemaRef ds:uri="http://www.w3.org/XML/1998/namespace"/>
    <ds:schemaRef ds:uri="9586bbcb-9dc8-41d3-9ddd-d66423faabf8"/>
    <ds:schemaRef ds:uri="http://schemas.microsoft.com/office/infopath/2007/PartnerControls"/>
    <ds:schemaRef ds:uri="http://schemas.microsoft.com/office/2006/metadata/properties"/>
  </ds:schemaRefs>
</ds:datastoreItem>
</file>

<file path=customXml/itemProps6.xml><?xml version="1.0" encoding="utf-8"?>
<ds:datastoreItem xmlns:ds="http://schemas.openxmlformats.org/officeDocument/2006/customXml" ds:itemID="{E9797132-6748-4E77-A901-2B4359B6F90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0816_UNISON_A4 (3).dotx</Template>
  <TotalTime>0</TotalTime>
  <Pages>1</Pages>
  <Words>114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LGBT+ History Month Webinar: UNISON's Role as a Champion of LGBT+ Equality</vt:lpstr>
    </vt:vector>
  </TitlesOfParts>
  <Company>VeryPDF.com Inc</Company>
  <LinksUpToDate>false</LinksUpToDate>
  <CharactersWithSpaces>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LGBT+ History Month Webinar: UNISON's Role as a Champion of LGBT+ Equality</dc:title>
  <dc:subject/>
  <dc:creator>LipscombeE</dc:creator>
  <cp:keywords/>
  <dc:description/>
  <cp:lastModifiedBy>Sarah Pickett</cp:lastModifiedBy>
  <cp:revision>2</cp:revision>
  <cp:lastPrinted>2016-08-22T08:15:00Z</cp:lastPrinted>
  <dcterms:created xsi:type="dcterms:W3CDTF">2021-01-26T15:22:00Z</dcterms:created>
  <dcterms:modified xsi:type="dcterms:W3CDTF">2021-01-26T15:22:00Z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0x010100A9DE9660F5F97C4897EF4852E8DF1CE90200DBC7F570F5810143BA36CD6D30CDFA9F</vt:lpwstr>
  </property>
  <property fmtid="{D5CDD505-2E9C-101B-9397-08002B2CF9AE}" pid="3" name="_dlc_DocIdItemGuid">
    <vt:lpwstr>a57490aa-bb6e-4950-970d-89ad796721e5</vt:lpwstr>
  </property>
</Properties>
</file>